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A1D" w:rsidRPr="007A1F29" w:rsidRDefault="007F760D" w:rsidP="000C5067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r w:rsidRPr="007A1F29">
        <w:rPr>
          <w:rFonts w:ascii="Arial" w:hAnsi="Arial" w:cs="Arial"/>
          <w:noProof/>
          <w:sz w:val="22"/>
          <w:szCs w:val="20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70A1117E" wp14:editId="6E290C47">
            <wp:simplePos x="0" y="0"/>
            <wp:positionH relativeFrom="column">
              <wp:posOffset>3959175</wp:posOffset>
            </wp:positionH>
            <wp:positionV relativeFrom="page">
              <wp:posOffset>285343</wp:posOffset>
            </wp:positionV>
            <wp:extent cx="1371600" cy="17678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enwood.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83E" w:rsidRPr="007A1F29">
        <w:rPr>
          <w:rFonts w:ascii="Arial" w:hAnsi="Arial" w:cs="Arial"/>
          <w:b/>
          <w:noProof/>
          <w:szCs w:val="22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30C1DD0C" wp14:editId="1849D8F3">
            <wp:simplePos x="0" y="0"/>
            <wp:positionH relativeFrom="column">
              <wp:posOffset>8998607</wp:posOffset>
            </wp:positionH>
            <wp:positionV relativeFrom="paragraph">
              <wp:posOffset>2409956</wp:posOffset>
            </wp:positionV>
            <wp:extent cx="2007870" cy="8864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F98" w:rsidRPr="007A1F29">
        <w:rPr>
          <w:rFonts w:ascii="Arial" w:hAnsi="Arial" w:cs="Arial"/>
          <w:b/>
          <w:szCs w:val="22"/>
        </w:rPr>
        <w:t>Glenwood Public School</w:t>
      </w:r>
    </w:p>
    <w:p w:rsidR="007F760D" w:rsidRPr="007A1F29" w:rsidRDefault="007F760D" w:rsidP="000C5067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proofErr w:type="spellStart"/>
      <w:r w:rsidRPr="007A1F29">
        <w:rPr>
          <w:rFonts w:ascii="Arial" w:hAnsi="Arial" w:cs="Arial"/>
          <w:sz w:val="22"/>
          <w:szCs w:val="20"/>
        </w:rPr>
        <w:t>Cnr</w:t>
      </w:r>
      <w:proofErr w:type="spellEnd"/>
      <w:r w:rsidRPr="007A1F29">
        <w:rPr>
          <w:rFonts w:ascii="Arial" w:hAnsi="Arial" w:cs="Arial"/>
          <w:sz w:val="22"/>
          <w:szCs w:val="20"/>
        </w:rPr>
        <w:t xml:space="preserve"> Belmont Road and Harrow Road</w:t>
      </w:r>
    </w:p>
    <w:p w:rsidR="007F760D" w:rsidRPr="007A1F29" w:rsidRDefault="007F760D" w:rsidP="000C5067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proofErr w:type="spellStart"/>
      <w:r w:rsidRPr="007A1F29">
        <w:rPr>
          <w:rFonts w:ascii="Arial" w:hAnsi="Arial" w:cs="Arial"/>
          <w:sz w:val="22"/>
          <w:szCs w:val="20"/>
        </w:rPr>
        <w:t>Glenfield</w:t>
      </w:r>
      <w:proofErr w:type="spellEnd"/>
      <w:r w:rsidRPr="007A1F29">
        <w:rPr>
          <w:rFonts w:ascii="Arial" w:hAnsi="Arial" w:cs="Arial"/>
          <w:sz w:val="22"/>
          <w:szCs w:val="20"/>
        </w:rPr>
        <w:t xml:space="preserve"> NSW 2167</w:t>
      </w:r>
    </w:p>
    <w:p w:rsidR="007F760D" w:rsidRPr="007A1F29" w:rsidRDefault="007F760D" w:rsidP="00F858E0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r w:rsidRPr="007A1F29">
        <w:rPr>
          <w:rFonts w:ascii="Arial" w:hAnsi="Arial" w:cs="Arial"/>
          <w:sz w:val="22"/>
          <w:szCs w:val="20"/>
        </w:rPr>
        <w:t>p. 02 9605 3260</w:t>
      </w:r>
    </w:p>
    <w:p w:rsidR="007F760D" w:rsidRPr="007A1F29" w:rsidRDefault="00AC286A" w:rsidP="000C5067">
      <w:pPr>
        <w:tabs>
          <w:tab w:val="left" w:pos="1701"/>
        </w:tabs>
        <w:rPr>
          <w:rFonts w:ascii="Arial" w:hAnsi="Arial" w:cs="Arial"/>
          <w:szCs w:val="20"/>
        </w:rPr>
      </w:pPr>
      <w:r w:rsidRPr="007A1F29">
        <w:rPr>
          <w:rFonts w:ascii="Arial" w:hAnsi="Arial" w:cs="Arial"/>
          <w:noProof/>
          <w:sz w:val="22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49124E" wp14:editId="31502CD4">
                <wp:simplePos x="0" y="0"/>
                <wp:positionH relativeFrom="column">
                  <wp:posOffset>87630</wp:posOffset>
                </wp:positionH>
                <wp:positionV relativeFrom="paragraph">
                  <wp:posOffset>1186180</wp:posOffset>
                </wp:positionV>
                <wp:extent cx="5413375" cy="7614920"/>
                <wp:effectExtent l="0" t="0" r="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375" cy="761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BFB" w:rsidRPr="00AC286A" w:rsidRDefault="00F858E0" w:rsidP="00F858E0">
                            <w:pPr>
                              <w:jc w:val="center"/>
                              <w:rPr>
                                <w:rFonts w:cs="Aharoni"/>
                                <w:b/>
                                <w:sz w:val="48"/>
                                <w:u w:val="single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8"/>
                                <w:u w:val="single"/>
                              </w:rPr>
                              <w:t>Sport Colours Day</w:t>
                            </w:r>
                          </w:p>
                          <w:p w:rsidR="00F858E0" w:rsidRPr="00AC286A" w:rsidRDefault="00F858E0" w:rsidP="00F858E0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</w:p>
                          <w:p w:rsidR="00AC286A" w:rsidRPr="00AC286A" w:rsidRDefault="00AC286A" w:rsidP="00AC286A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What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Sport Colours Day</w:t>
                            </w:r>
                          </w:p>
                          <w:p w:rsidR="00AC286A" w:rsidRPr="00AC286A" w:rsidRDefault="00AC286A" w:rsidP="00AC286A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Who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All students</w:t>
                            </w:r>
                          </w:p>
                          <w:p w:rsidR="00AC286A" w:rsidRPr="00AC286A" w:rsidRDefault="00AC286A" w:rsidP="00AC286A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When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Friday 3</w:t>
                            </w:r>
                            <w:r w:rsidRPr="00AC286A">
                              <w:rPr>
                                <w:rFonts w:cs="Aharoni"/>
                                <w:sz w:val="40"/>
                                <w:vertAlign w:val="superscript"/>
                              </w:rPr>
                              <w:t>rd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August</w:t>
                            </w:r>
                          </w:p>
                          <w:p w:rsidR="00AC286A" w:rsidRPr="00AC286A" w:rsidRDefault="00AC286A" w:rsidP="00AC286A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Cost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Gold coin donation</w:t>
                            </w:r>
                          </w:p>
                          <w:p w:rsidR="00AC286A" w:rsidRPr="00AC286A" w:rsidRDefault="00AC286A" w:rsidP="00AC286A">
                            <w:pPr>
                              <w:ind w:left="1440" w:hanging="1440"/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Wear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rFonts w:cs="Aharoni"/>
                                <w:sz w:val="40"/>
                              </w:rPr>
                              <w:t xml:space="preserve">avourite sporting team jerseys &amp;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>uniforms. Students may wear their</w:t>
                            </w:r>
                            <w:r w:rsidR="007A1F29">
                              <w:rPr>
                                <w:rFonts w:cs="Aharoni"/>
                                <w:sz w:val="40"/>
                              </w:rPr>
                              <w:t xml:space="preserve"> own uniform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from any sports they play. </w:t>
                            </w:r>
                          </w:p>
                          <w:p w:rsidR="00AC286A" w:rsidRPr="00AC286A" w:rsidRDefault="00AC286A" w:rsidP="00AC286A">
                            <w:pPr>
                              <w:ind w:left="1440" w:hanging="1440"/>
                              <w:rPr>
                                <w:rFonts w:cs="Aharoni"/>
                                <w:sz w:val="40"/>
                              </w:rPr>
                            </w:pPr>
                          </w:p>
                          <w:p w:rsidR="00F858E0" w:rsidRPr="00AC286A" w:rsidRDefault="00F858E0" w:rsidP="00F858E0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sz w:val="40"/>
                              </w:rPr>
                              <w:t>Next Friday the SRC will be holding a fundraiser</w:t>
                            </w:r>
                            <w:r w:rsidR="00AC286A" w:rsidRPr="00AC286A">
                              <w:rPr>
                                <w:rFonts w:cs="Aharoni"/>
                                <w:sz w:val="40"/>
                              </w:rPr>
                              <w:t xml:space="preserve"> for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La’Bron </w:t>
                            </w:r>
                            <w:proofErr w:type="spellStart"/>
                            <w:r w:rsidRPr="00AC286A">
                              <w:rPr>
                                <w:rFonts w:cs="Aharoni"/>
                                <w:sz w:val="40"/>
                              </w:rPr>
                              <w:t>Apiata</w:t>
                            </w:r>
                            <w:proofErr w:type="spellEnd"/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in 5/6B</w:t>
                            </w:r>
                            <w:r w:rsidR="007A1F29">
                              <w:rPr>
                                <w:rFonts w:cs="Aharoni"/>
                                <w:sz w:val="40"/>
                              </w:rPr>
                              <w:t>,</w:t>
                            </w:r>
                            <w:r w:rsidR="00AC286A" w:rsidRPr="00AC286A">
                              <w:rPr>
                                <w:rFonts w:cs="Aharoni"/>
                                <w:sz w:val="40"/>
                              </w:rPr>
                              <w:t xml:space="preserve"> who has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been selected for the </w:t>
                            </w:r>
                            <w:r w:rsidR="007A1F29">
                              <w:rPr>
                                <w:rFonts w:cs="Aharoni"/>
                                <w:sz w:val="40"/>
                              </w:rPr>
                              <w:t>NSW S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>tate PSSA Rugby League team</w:t>
                            </w:r>
                            <w:r w:rsidR="00AC286A" w:rsidRPr="00AC286A">
                              <w:rPr>
                                <w:rFonts w:cs="Aharoni"/>
                                <w:sz w:val="40"/>
                              </w:rPr>
                              <w:t>. La’Bron will be travelling to South Australia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to play at the National Titles</w:t>
                            </w:r>
                            <w:r w:rsidR="00AC286A" w:rsidRPr="00AC286A">
                              <w:rPr>
                                <w:rFonts w:cs="Aharoni"/>
                                <w:sz w:val="40"/>
                              </w:rPr>
                              <w:t>.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This is a great achievement and Glenwood PS is exceptionally proud of La’Bron. </w:t>
                            </w:r>
                          </w:p>
                          <w:p w:rsidR="00F858E0" w:rsidRPr="00AC286A" w:rsidRDefault="00F858E0" w:rsidP="00F858E0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</w:p>
                          <w:p w:rsidR="00AC286A" w:rsidRPr="00AC286A" w:rsidRDefault="00AC286A" w:rsidP="00F858E0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sz w:val="40"/>
                              </w:rPr>
                              <w:t>The SRC will be holding a mufti day on Friday the 3</w:t>
                            </w:r>
                            <w:r w:rsidRPr="00AC286A">
                              <w:rPr>
                                <w:rFonts w:cs="Aharoni"/>
                                <w:sz w:val="40"/>
                                <w:vertAlign w:val="superscript"/>
                              </w:rPr>
                              <w:t>rd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of August (week 2). Students can wear the colours or uniform of their favourite sporting team and bring in a gold coin donation. All donations will go towards support</w:t>
                            </w:r>
                            <w:r w:rsidR="007A1F29">
                              <w:rPr>
                                <w:rFonts w:cs="Aharoni"/>
                                <w:sz w:val="40"/>
                              </w:rPr>
                              <w:t>ing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AC286A">
                              <w:rPr>
                                <w:rFonts w:cs="Aharoni"/>
                                <w:sz w:val="40"/>
                              </w:rPr>
                              <w:t>La’Bron’s</w:t>
                            </w:r>
                            <w:proofErr w:type="spellEnd"/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journey to South Australia. </w:t>
                            </w:r>
                          </w:p>
                          <w:p w:rsidR="00AC286A" w:rsidRDefault="00AC286A" w:rsidP="00F858E0">
                            <w:pPr>
                              <w:rPr>
                                <w:rFonts w:cs="Aharon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9pt;margin-top:93.4pt;width:426.25pt;height:59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" filled="f" stroked="f">
                <v:textbox>
                  <w:txbxContent>
                    <w:p w:rsidR="001C3BFB" w:rsidRPr="00AC286A" w:rsidRDefault="00F858E0" w:rsidP="00F858E0">
                      <w:pPr>
                        <w:jc w:val="center"/>
                        <w:rPr>
                          <w:rFonts w:cs="Aharoni"/>
                          <w:b/>
                          <w:sz w:val="48"/>
                          <w:u w:val="single"/>
                        </w:rPr>
                      </w:pPr>
                      <w:r w:rsidRPr="00AC286A">
                        <w:rPr>
                          <w:rFonts w:cs="Aharoni"/>
                          <w:b/>
                          <w:sz w:val="48"/>
                          <w:u w:val="single"/>
                        </w:rPr>
                        <w:t>Sport Colours Day</w:t>
                      </w:r>
                    </w:p>
                    <w:p w:rsidR="00F858E0" w:rsidRPr="00AC286A" w:rsidRDefault="00F858E0" w:rsidP="00F858E0">
                      <w:pPr>
                        <w:rPr>
                          <w:rFonts w:cs="Aharoni"/>
                          <w:sz w:val="40"/>
                        </w:rPr>
                      </w:pPr>
                    </w:p>
                    <w:p w:rsidR="00AC286A" w:rsidRPr="00AC286A" w:rsidRDefault="00AC286A" w:rsidP="00AC286A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What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Sport Colours Day</w:t>
                      </w:r>
                    </w:p>
                    <w:p w:rsidR="00AC286A" w:rsidRPr="00AC286A" w:rsidRDefault="00AC286A" w:rsidP="00AC286A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Who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All students</w:t>
                      </w:r>
                    </w:p>
                    <w:p w:rsidR="00AC286A" w:rsidRPr="00AC286A" w:rsidRDefault="00AC286A" w:rsidP="00AC286A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When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Friday 3</w:t>
                      </w:r>
                      <w:r w:rsidRPr="00AC286A">
                        <w:rPr>
                          <w:rFonts w:cs="Aharoni"/>
                          <w:sz w:val="40"/>
                          <w:vertAlign w:val="superscript"/>
                        </w:rPr>
                        <w:t>rd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August</w:t>
                      </w:r>
                    </w:p>
                    <w:p w:rsidR="00AC286A" w:rsidRPr="00AC286A" w:rsidRDefault="00AC286A" w:rsidP="00AC286A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Cost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Gold coin donation</w:t>
                      </w:r>
                    </w:p>
                    <w:p w:rsidR="00AC286A" w:rsidRPr="00AC286A" w:rsidRDefault="00AC286A" w:rsidP="00AC286A">
                      <w:pPr>
                        <w:ind w:left="1440" w:hanging="1440"/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Wear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F</w:t>
                      </w:r>
                      <w:r>
                        <w:rPr>
                          <w:rFonts w:cs="Aharoni"/>
                          <w:sz w:val="40"/>
                        </w:rPr>
                        <w:t xml:space="preserve">avourite sporting team jerseys &amp; </w:t>
                      </w:r>
                      <w:r w:rsidRPr="00AC286A">
                        <w:rPr>
                          <w:rFonts w:cs="Aharoni"/>
                          <w:sz w:val="40"/>
                        </w:rPr>
                        <w:t>uniforms. Students may wear their</w:t>
                      </w:r>
                      <w:r w:rsidR="007A1F29">
                        <w:rPr>
                          <w:rFonts w:cs="Aharoni"/>
                          <w:sz w:val="40"/>
                        </w:rPr>
                        <w:t xml:space="preserve"> own uniform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from any sports they play. </w:t>
                      </w:r>
                    </w:p>
                    <w:p w:rsidR="00AC286A" w:rsidRPr="00AC286A" w:rsidRDefault="00AC286A" w:rsidP="00AC286A">
                      <w:pPr>
                        <w:ind w:left="1440" w:hanging="1440"/>
                        <w:rPr>
                          <w:rFonts w:cs="Aharoni"/>
                          <w:sz w:val="40"/>
                        </w:rPr>
                      </w:pPr>
                    </w:p>
                    <w:p w:rsidR="00F858E0" w:rsidRPr="00AC286A" w:rsidRDefault="00F858E0" w:rsidP="00F858E0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sz w:val="40"/>
                        </w:rPr>
                        <w:t>Next Friday the SRC will be holding a fundraiser</w:t>
                      </w:r>
                      <w:r w:rsidR="00AC286A" w:rsidRPr="00AC286A">
                        <w:rPr>
                          <w:rFonts w:cs="Aharoni"/>
                          <w:sz w:val="40"/>
                        </w:rPr>
                        <w:t xml:space="preserve"> for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La’Bron </w:t>
                      </w:r>
                      <w:proofErr w:type="spellStart"/>
                      <w:r w:rsidRPr="00AC286A">
                        <w:rPr>
                          <w:rFonts w:cs="Aharoni"/>
                          <w:sz w:val="40"/>
                        </w:rPr>
                        <w:t>Apiata</w:t>
                      </w:r>
                      <w:proofErr w:type="spellEnd"/>
                      <w:r w:rsidRPr="00AC286A">
                        <w:rPr>
                          <w:rFonts w:cs="Aharoni"/>
                          <w:sz w:val="40"/>
                        </w:rPr>
                        <w:t xml:space="preserve"> in 5/6B</w:t>
                      </w:r>
                      <w:r w:rsidR="007A1F29">
                        <w:rPr>
                          <w:rFonts w:cs="Aharoni"/>
                          <w:sz w:val="40"/>
                        </w:rPr>
                        <w:t>,</w:t>
                      </w:r>
                      <w:r w:rsidR="00AC286A" w:rsidRPr="00AC286A">
                        <w:rPr>
                          <w:rFonts w:cs="Aharoni"/>
                          <w:sz w:val="40"/>
                        </w:rPr>
                        <w:t xml:space="preserve"> who has 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been selected for the </w:t>
                      </w:r>
                      <w:r w:rsidR="007A1F29">
                        <w:rPr>
                          <w:rFonts w:cs="Aharoni"/>
                          <w:sz w:val="40"/>
                        </w:rPr>
                        <w:t>NSW S</w:t>
                      </w:r>
                      <w:r w:rsidRPr="00AC286A">
                        <w:rPr>
                          <w:rFonts w:cs="Aharoni"/>
                          <w:sz w:val="40"/>
                        </w:rPr>
                        <w:t>tate PSSA Rugby League team</w:t>
                      </w:r>
                      <w:r w:rsidR="00AC286A" w:rsidRPr="00AC286A">
                        <w:rPr>
                          <w:rFonts w:cs="Aharoni"/>
                          <w:sz w:val="40"/>
                        </w:rPr>
                        <w:t>. La’Bron will be travelling to South Australia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to play at the National Titles</w:t>
                      </w:r>
                      <w:r w:rsidR="00AC286A" w:rsidRPr="00AC286A">
                        <w:rPr>
                          <w:rFonts w:cs="Aharoni"/>
                          <w:sz w:val="40"/>
                        </w:rPr>
                        <w:t>.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This is a great achievement and Glenwood PS is exceptionally proud of La’Bron. </w:t>
                      </w:r>
                    </w:p>
                    <w:p w:rsidR="00F858E0" w:rsidRPr="00AC286A" w:rsidRDefault="00F858E0" w:rsidP="00F858E0">
                      <w:pPr>
                        <w:rPr>
                          <w:rFonts w:cs="Aharoni"/>
                          <w:sz w:val="40"/>
                        </w:rPr>
                      </w:pPr>
                    </w:p>
                    <w:p w:rsidR="00AC286A" w:rsidRPr="00AC286A" w:rsidRDefault="00AC286A" w:rsidP="00F858E0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sz w:val="40"/>
                        </w:rPr>
                        <w:t>The SRC will be holding a mufti day on Friday the 3</w:t>
                      </w:r>
                      <w:r w:rsidRPr="00AC286A">
                        <w:rPr>
                          <w:rFonts w:cs="Aharoni"/>
                          <w:sz w:val="40"/>
                          <w:vertAlign w:val="superscript"/>
                        </w:rPr>
                        <w:t>rd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of August (week 2). Students can wear the colours or uniform of their favourite sporting team and bring in a gold coin donation. All donations will go towards support</w:t>
                      </w:r>
                      <w:r w:rsidR="007A1F29">
                        <w:rPr>
                          <w:rFonts w:cs="Aharoni"/>
                          <w:sz w:val="40"/>
                        </w:rPr>
                        <w:t>ing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</w:t>
                      </w:r>
                      <w:proofErr w:type="spellStart"/>
                      <w:r w:rsidRPr="00AC286A">
                        <w:rPr>
                          <w:rFonts w:cs="Aharoni"/>
                          <w:sz w:val="40"/>
                        </w:rPr>
                        <w:t>La’Bron’s</w:t>
                      </w:r>
                      <w:proofErr w:type="spellEnd"/>
                      <w:r w:rsidRPr="00AC286A">
                        <w:rPr>
                          <w:rFonts w:cs="Aharoni"/>
                          <w:sz w:val="40"/>
                        </w:rPr>
                        <w:t xml:space="preserve"> journey to South Australia. </w:t>
                      </w:r>
                    </w:p>
                    <w:p w:rsidR="00AC286A" w:rsidRDefault="00AC286A" w:rsidP="00F858E0">
                      <w:pPr>
                        <w:rPr>
                          <w:rFonts w:cs="Aharoni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760D" w:rsidRPr="007A1F29">
        <w:rPr>
          <w:rFonts w:ascii="Arial" w:hAnsi="Arial" w:cs="Arial"/>
          <w:sz w:val="22"/>
          <w:szCs w:val="20"/>
        </w:rPr>
        <w:t xml:space="preserve">e. </w:t>
      </w:r>
      <w:hyperlink r:id="rId10" w:history="1">
        <w:r w:rsidR="007A1F29" w:rsidRPr="007A1F29">
          <w:rPr>
            <w:rStyle w:val="Hyperlink"/>
            <w:rFonts w:ascii="Arial" w:hAnsi="Arial" w:cs="Arial"/>
            <w:sz w:val="22"/>
            <w:szCs w:val="20"/>
          </w:rPr>
          <w:t>glenwood-p.admin@det.nsw.edu.au</w:t>
        </w:r>
      </w:hyperlink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Pr="007A1F29" w:rsidRDefault="007A1F29" w:rsidP="007A1F29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r w:rsidRPr="007A1F29">
        <w:rPr>
          <w:rFonts w:ascii="Arial" w:hAnsi="Arial" w:cs="Arial"/>
          <w:noProof/>
          <w:sz w:val="22"/>
          <w:szCs w:val="20"/>
          <w:lang w:val="en-AU"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73A7AAD5" wp14:editId="0251AAE3">
            <wp:simplePos x="0" y="0"/>
            <wp:positionH relativeFrom="column">
              <wp:posOffset>3959175</wp:posOffset>
            </wp:positionH>
            <wp:positionV relativeFrom="page">
              <wp:posOffset>285343</wp:posOffset>
            </wp:positionV>
            <wp:extent cx="1371600" cy="17678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enwood.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F29">
        <w:rPr>
          <w:rFonts w:ascii="Arial" w:hAnsi="Arial" w:cs="Arial"/>
          <w:b/>
          <w:noProof/>
          <w:szCs w:val="22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5E63D3AB" wp14:editId="36BC411B">
            <wp:simplePos x="0" y="0"/>
            <wp:positionH relativeFrom="column">
              <wp:posOffset>8998607</wp:posOffset>
            </wp:positionH>
            <wp:positionV relativeFrom="paragraph">
              <wp:posOffset>2409956</wp:posOffset>
            </wp:positionV>
            <wp:extent cx="2007870" cy="8864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F29">
        <w:rPr>
          <w:rFonts w:ascii="Arial" w:hAnsi="Arial" w:cs="Arial"/>
          <w:b/>
          <w:szCs w:val="22"/>
        </w:rPr>
        <w:t>Glenwood Public School</w:t>
      </w:r>
    </w:p>
    <w:p w:rsidR="007A1F29" w:rsidRPr="007A1F29" w:rsidRDefault="007A1F29" w:rsidP="007A1F29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proofErr w:type="spellStart"/>
      <w:r w:rsidRPr="007A1F29">
        <w:rPr>
          <w:rFonts w:ascii="Arial" w:hAnsi="Arial" w:cs="Arial"/>
          <w:sz w:val="22"/>
          <w:szCs w:val="20"/>
        </w:rPr>
        <w:t>Cnr</w:t>
      </w:r>
      <w:proofErr w:type="spellEnd"/>
      <w:r w:rsidRPr="007A1F29">
        <w:rPr>
          <w:rFonts w:ascii="Arial" w:hAnsi="Arial" w:cs="Arial"/>
          <w:sz w:val="22"/>
          <w:szCs w:val="20"/>
        </w:rPr>
        <w:t xml:space="preserve"> Belmont Road and Harrow Road</w:t>
      </w:r>
    </w:p>
    <w:p w:rsidR="007A1F29" w:rsidRPr="007A1F29" w:rsidRDefault="007A1F29" w:rsidP="007A1F29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proofErr w:type="spellStart"/>
      <w:r w:rsidRPr="007A1F29">
        <w:rPr>
          <w:rFonts w:ascii="Arial" w:hAnsi="Arial" w:cs="Arial"/>
          <w:sz w:val="22"/>
          <w:szCs w:val="20"/>
        </w:rPr>
        <w:t>Glenfield</w:t>
      </w:r>
      <w:proofErr w:type="spellEnd"/>
      <w:r w:rsidRPr="007A1F29">
        <w:rPr>
          <w:rFonts w:ascii="Arial" w:hAnsi="Arial" w:cs="Arial"/>
          <w:sz w:val="22"/>
          <w:szCs w:val="20"/>
        </w:rPr>
        <w:t xml:space="preserve"> NSW 2167</w:t>
      </w:r>
    </w:p>
    <w:p w:rsidR="007A1F29" w:rsidRPr="007A1F29" w:rsidRDefault="007A1F29" w:rsidP="007A1F29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r w:rsidRPr="007A1F29">
        <w:rPr>
          <w:rFonts w:ascii="Arial" w:hAnsi="Arial" w:cs="Arial"/>
          <w:sz w:val="22"/>
          <w:szCs w:val="20"/>
        </w:rPr>
        <w:t>p. 02 9605 3260</w:t>
      </w:r>
    </w:p>
    <w:p w:rsidR="007A1F29" w:rsidRPr="007A1F29" w:rsidRDefault="007A1F29" w:rsidP="007A1F29">
      <w:pPr>
        <w:tabs>
          <w:tab w:val="left" w:pos="1701"/>
        </w:tabs>
        <w:rPr>
          <w:rFonts w:ascii="Arial" w:hAnsi="Arial" w:cs="Arial"/>
          <w:sz w:val="22"/>
          <w:szCs w:val="20"/>
        </w:rPr>
      </w:pPr>
      <w:r w:rsidRPr="007A1F29">
        <w:rPr>
          <w:rFonts w:ascii="Arial" w:hAnsi="Arial" w:cs="Arial"/>
          <w:noProof/>
          <w:sz w:val="22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128A1" wp14:editId="75509DE6">
                <wp:simplePos x="0" y="0"/>
                <wp:positionH relativeFrom="column">
                  <wp:posOffset>87630</wp:posOffset>
                </wp:positionH>
                <wp:positionV relativeFrom="paragraph">
                  <wp:posOffset>1186180</wp:posOffset>
                </wp:positionV>
                <wp:extent cx="5413375" cy="7614920"/>
                <wp:effectExtent l="0" t="0" r="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375" cy="761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29" w:rsidRPr="00AC286A" w:rsidRDefault="007A1F29" w:rsidP="007A1F29">
                            <w:pPr>
                              <w:jc w:val="center"/>
                              <w:rPr>
                                <w:rFonts w:cs="Aharoni"/>
                                <w:b/>
                                <w:sz w:val="48"/>
                                <w:u w:val="single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8"/>
                                <w:u w:val="single"/>
                              </w:rPr>
                              <w:t>Sport Colours Day</w:t>
                            </w:r>
                          </w:p>
                          <w:p w:rsidR="007A1F29" w:rsidRPr="00AC286A" w:rsidRDefault="007A1F29" w:rsidP="007A1F29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</w:p>
                          <w:p w:rsidR="007A1F29" w:rsidRPr="00AC286A" w:rsidRDefault="007A1F29" w:rsidP="007A1F29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What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Sport Colours Day</w:t>
                            </w:r>
                          </w:p>
                          <w:p w:rsidR="007A1F29" w:rsidRPr="00AC286A" w:rsidRDefault="007A1F29" w:rsidP="007A1F29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Who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All students</w:t>
                            </w:r>
                          </w:p>
                          <w:p w:rsidR="007A1F29" w:rsidRPr="00AC286A" w:rsidRDefault="007A1F29" w:rsidP="007A1F29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When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Friday 3</w:t>
                            </w:r>
                            <w:r w:rsidRPr="00AC286A">
                              <w:rPr>
                                <w:rFonts w:cs="Aharoni"/>
                                <w:sz w:val="40"/>
                                <w:vertAlign w:val="superscript"/>
                              </w:rPr>
                              <w:t>rd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August</w:t>
                            </w:r>
                          </w:p>
                          <w:p w:rsidR="007A1F29" w:rsidRPr="00AC286A" w:rsidRDefault="007A1F29" w:rsidP="007A1F29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Cost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Gold coin donation</w:t>
                            </w:r>
                          </w:p>
                          <w:p w:rsidR="007A1F29" w:rsidRPr="00AC286A" w:rsidRDefault="007A1F29" w:rsidP="007A1F29">
                            <w:pPr>
                              <w:ind w:left="1440" w:hanging="1440"/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b/>
                                <w:sz w:val="40"/>
                              </w:rPr>
                              <w:t>Wear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: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rFonts w:cs="Aharoni"/>
                                <w:sz w:val="40"/>
                              </w:rPr>
                              <w:t xml:space="preserve">avourite sporting team jerseys &amp; 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>uniforms. Students may wear their</w:t>
                            </w:r>
                            <w:r>
                              <w:rPr>
                                <w:rFonts w:cs="Aharoni"/>
                                <w:sz w:val="40"/>
                              </w:rPr>
                              <w:t xml:space="preserve"> own uniform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from any sports they play. </w:t>
                            </w:r>
                          </w:p>
                          <w:p w:rsidR="007A1F29" w:rsidRPr="00AC286A" w:rsidRDefault="007A1F29" w:rsidP="007A1F29">
                            <w:pPr>
                              <w:ind w:left="1440" w:hanging="1440"/>
                              <w:rPr>
                                <w:rFonts w:cs="Aharoni"/>
                                <w:sz w:val="40"/>
                              </w:rPr>
                            </w:pPr>
                          </w:p>
                          <w:p w:rsidR="007A1F29" w:rsidRPr="00AC286A" w:rsidRDefault="007A1F29" w:rsidP="007A1F29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Next Friday the SRC will be holding a fundraiser for La’Bron </w:t>
                            </w:r>
                            <w:proofErr w:type="spellStart"/>
                            <w:r w:rsidRPr="00AC286A">
                              <w:rPr>
                                <w:rFonts w:cs="Aharoni"/>
                                <w:sz w:val="40"/>
                              </w:rPr>
                              <w:t>Apiata</w:t>
                            </w:r>
                            <w:proofErr w:type="spellEnd"/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in 5/6B</w:t>
                            </w:r>
                            <w:r>
                              <w:rPr>
                                <w:rFonts w:cs="Aharoni"/>
                                <w:sz w:val="40"/>
                              </w:rPr>
                              <w:t>,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who has been selected for the </w:t>
                            </w:r>
                            <w:r>
                              <w:rPr>
                                <w:rFonts w:cs="Aharoni"/>
                                <w:sz w:val="40"/>
                              </w:rPr>
                              <w:t>NSW S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tate PSSA Rugby League team. La’Bron will be travelling to South Australia to play at the National Titles. This is a great achievement and Glenwood PS is exceptionally proud of La’Bron. </w:t>
                            </w:r>
                          </w:p>
                          <w:p w:rsidR="007A1F29" w:rsidRPr="00AC286A" w:rsidRDefault="007A1F29" w:rsidP="007A1F29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</w:p>
                          <w:p w:rsidR="007A1F29" w:rsidRPr="00AC286A" w:rsidRDefault="007A1F29" w:rsidP="007A1F29">
                            <w:pPr>
                              <w:rPr>
                                <w:rFonts w:cs="Aharoni"/>
                                <w:sz w:val="40"/>
                              </w:rPr>
                            </w:pPr>
                            <w:r w:rsidRPr="00AC286A">
                              <w:rPr>
                                <w:rFonts w:cs="Aharoni"/>
                                <w:sz w:val="40"/>
                              </w:rPr>
                              <w:t>The SRC will be holding a mufti day on Friday the 3</w:t>
                            </w:r>
                            <w:r w:rsidRPr="00AC286A">
                              <w:rPr>
                                <w:rFonts w:cs="Aharoni"/>
                                <w:sz w:val="40"/>
                                <w:vertAlign w:val="superscript"/>
                              </w:rPr>
                              <w:t>rd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of August (week 2). Students can wear the colours or uniform of their favourite sporting team and bring in a gold coin donation. All donations will go towards support</w:t>
                            </w:r>
                            <w:r>
                              <w:rPr>
                                <w:rFonts w:cs="Aharoni"/>
                                <w:sz w:val="40"/>
                              </w:rPr>
                              <w:t>ing</w:t>
                            </w:r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AC286A">
                              <w:rPr>
                                <w:rFonts w:cs="Aharoni"/>
                                <w:sz w:val="40"/>
                              </w:rPr>
                              <w:t>La’Bron’s</w:t>
                            </w:r>
                            <w:proofErr w:type="spellEnd"/>
                            <w:r w:rsidRPr="00AC286A">
                              <w:rPr>
                                <w:rFonts w:cs="Aharoni"/>
                                <w:sz w:val="40"/>
                              </w:rPr>
                              <w:t xml:space="preserve"> journey to South Australia. </w:t>
                            </w:r>
                          </w:p>
                          <w:p w:rsidR="007A1F29" w:rsidRDefault="007A1F29" w:rsidP="007A1F29">
                            <w:pPr>
                              <w:rPr>
                                <w:rFonts w:cs="Aharon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6.9pt;margin-top:93.4pt;width:426.25pt;height:59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" filled="f" stroked="f">
                <v:textbox>
                  <w:txbxContent>
                    <w:p w:rsidR="007A1F29" w:rsidRPr="00AC286A" w:rsidRDefault="007A1F29" w:rsidP="007A1F29">
                      <w:pPr>
                        <w:jc w:val="center"/>
                        <w:rPr>
                          <w:rFonts w:cs="Aharoni"/>
                          <w:b/>
                          <w:sz w:val="48"/>
                          <w:u w:val="single"/>
                        </w:rPr>
                      </w:pPr>
                      <w:r w:rsidRPr="00AC286A">
                        <w:rPr>
                          <w:rFonts w:cs="Aharoni"/>
                          <w:b/>
                          <w:sz w:val="48"/>
                          <w:u w:val="single"/>
                        </w:rPr>
                        <w:t>Sport Colours Day</w:t>
                      </w:r>
                    </w:p>
                    <w:p w:rsidR="007A1F29" w:rsidRPr="00AC286A" w:rsidRDefault="007A1F29" w:rsidP="007A1F29">
                      <w:pPr>
                        <w:rPr>
                          <w:rFonts w:cs="Aharoni"/>
                          <w:sz w:val="40"/>
                        </w:rPr>
                      </w:pPr>
                    </w:p>
                    <w:p w:rsidR="007A1F29" w:rsidRPr="00AC286A" w:rsidRDefault="007A1F29" w:rsidP="007A1F29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What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Sport Colours Day</w:t>
                      </w:r>
                    </w:p>
                    <w:p w:rsidR="007A1F29" w:rsidRPr="00AC286A" w:rsidRDefault="007A1F29" w:rsidP="007A1F29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Who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All students</w:t>
                      </w:r>
                    </w:p>
                    <w:p w:rsidR="007A1F29" w:rsidRPr="00AC286A" w:rsidRDefault="007A1F29" w:rsidP="007A1F29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When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Friday 3</w:t>
                      </w:r>
                      <w:r w:rsidRPr="00AC286A">
                        <w:rPr>
                          <w:rFonts w:cs="Aharoni"/>
                          <w:sz w:val="40"/>
                          <w:vertAlign w:val="superscript"/>
                        </w:rPr>
                        <w:t>rd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August</w:t>
                      </w:r>
                    </w:p>
                    <w:p w:rsidR="007A1F29" w:rsidRPr="00AC286A" w:rsidRDefault="007A1F29" w:rsidP="007A1F29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Cost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Gold coin donation</w:t>
                      </w:r>
                    </w:p>
                    <w:p w:rsidR="007A1F29" w:rsidRPr="00AC286A" w:rsidRDefault="007A1F29" w:rsidP="007A1F29">
                      <w:pPr>
                        <w:ind w:left="1440" w:hanging="1440"/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b/>
                          <w:sz w:val="40"/>
                        </w:rPr>
                        <w:t>Wear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: </w:t>
                      </w:r>
                      <w:r w:rsidRPr="00AC286A">
                        <w:rPr>
                          <w:rFonts w:cs="Aharoni"/>
                          <w:sz w:val="40"/>
                        </w:rPr>
                        <w:tab/>
                        <w:t>F</w:t>
                      </w:r>
                      <w:r>
                        <w:rPr>
                          <w:rFonts w:cs="Aharoni"/>
                          <w:sz w:val="40"/>
                        </w:rPr>
                        <w:t xml:space="preserve">avourite sporting team jerseys &amp; </w:t>
                      </w:r>
                      <w:r w:rsidRPr="00AC286A">
                        <w:rPr>
                          <w:rFonts w:cs="Aharoni"/>
                          <w:sz w:val="40"/>
                        </w:rPr>
                        <w:t>uniforms. Students may wear their</w:t>
                      </w:r>
                      <w:r>
                        <w:rPr>
                          <w:rFonts w:cs="Aharoni"/>
                          <w:sz w:val="40"/>
                        </w:rPr>
                        <w:t xml:space="preserve"> own uniform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from any sports they play. </w:t>
                      </w:r>
                    </w:p>
                    <w:p w:rsidR="007A1F29" w:rsidRPr="00AC286A" w:rsidRDefault="007A1F29" w:rsidP="007A1F29">
                      <w:pPr>
                        <w:ind w:left="1440" w:hanging="1440"/>
                        <w:rPr>
                          <w:rFonts w:cs="Aharoni"/>
                          <w:sz w:val="40"/>
                        </w:rPr>
                      </w:pPr>
                    </w:p>
                    <w:p w:rsidR="007A1F29" w:rsidRPr="00AC286A" w:rsidRDefault="007A1F29" w:rsidP="007A1F29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sz w:val="40"/>
                        </w:rPr>
                        <w:t xml:space="preserve">Next Friday the SRC will be holding a fundraiser for La’Bron </w:t>
                      </w:r>
                      <w:proofErr w:type="spellStart"/>
                      <w:r w:rsidRPr="00AC286A">
                        <w:rPr>
                          <w:rFonts w:cs="Aharoni"/>
                          <w:sz w:val="40"/>
                        </w:rPr>
                        <w:t>Apiata</w:t>
                      </w:r>
                      <w:proofErr w:type="spellEnd"/>
                      <w:r w:rsidRPr="00AC286A">
                        <w:rPr>
                          <w:rFonts w:cs="Aharoni"/>
                          <w:sz w:val="40"/>
                        </w:rPr>
                        <w:t xml:space="preserve"> in 5/6B</w:t>
                      </w:r>
                      <w:r>
                        <w:rPr>
                          <w:rFonts w:cs="Aharoni"/>
                          <w:sz w:val="40"/>
                        </w:rPr>
                        <w:t>,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who has been selected for the </w:t>
                      </w:r>
                      <w:r>
                        <w:rPr>
                          <w:rFonts w:cs="Aharoni"/>
                          <w:sz w:val="40"/>
                        </w:rPr>
                        <w:t>NSW S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tate PSSA Rugby League team. La’Bron will be travelling to South Australia to play at the National Titles. This is a great achievement and Glenwood PS is exceptionally proud of La’Bron. </w:t>
                      </w:r>
                    </w:p>
                    <w:p w:rsidR="007A1F29" w:rsidRPr="00AC286A" w:rsidRDefault="007A1F29" w:rsidP="007A1F29">
                      <w:pPr>
                        <w:rPr>
                          <w:rFonts w:cs="Aharoni"/>
                          <w:sz w:val="40"/>
                        </w:rPr>
                      </w:pPr>
                    </w:p>
                    <w:p w:rsidR="007A1F29" w:rsidRPr="00AC286A" w:rsidRDefault="007A1F29" w:rsidP="007A1F29">
                      <w:pPr>
                        <w:rPr>
                          <w:rFonts w:cs="Aharoni"/>
                          <w:sz w:val="40"/>
                        </w:rPr>
                      </w:pPr>
                      <w:r w:rsidRPr="00AC286A">
                        <w:rPr>
                          <w:rFonts w:cs="Aharoni"/>
                          <w:sz w:val="40"/>
                        </w:rPr>
                        <w:t>The SRC will be holding a mufti day on Friday the 3</w:t>
                      </w:r>
                      <w:r w:rsidRPr="00AC286A">
                        <w:rPr>
                          <w:rFonts w:cs="Aharoni"/>
                          <w:sz w:val="40"/>
                          <w:vertAlign w:val="superscript"/>
                        </w:rPr>
                        <w:t>rd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of August (week 2). Students can wear the colours or uniform of their favourite sporting team and bring in a gold coin donation. All donations will go towards support</w:t>
                      </w:r>
                      <w:r>
                        <w:rPr>
                          <w:rFonts w:cs="Aharoni"/>
                          <w:sz w:val="40"/>
                        </w:rPr>
                        <w:t>ing</w:t>
                      </w:r>
                      <w:r w:rsidRPr="00AC286A">
                        <w:rPr>
                          <w:rFonts w:cs="Aharoni"/>
                          <w:sz w:val="40"/>
                        </w:rPr>
                        <w:t xml:space="preserve"> </w:t>
                      </w:r>
                      <w:proofErr w:type="spellStart"/>
                      <w:r w:rsidRPr="00AC286A">
                        <w:rPr>
                          <w:rFonts w:cs="Aharoni"/>
                          <w:sz w:val="40"/>
                        </w:rPr>
                        <w:t>La’Bron’s</w:t>
                      </w:r>
                      <w:proofErr w:type="spellEnd"/>
                      <w:r w:rsidRPr="00AC286A">
                        <w:rPr>
                          <w:rFonts w:cs="Aharoni"/>
                          <w:sz w:val="40"/>
                        </w:rPr>
                        <w:t xml:space="preserve"> journey to South Australia. </w:t>
                      </w:r>
                    </w:p>
                    <w:p w:rsidR="007A1F29" w:rsidRDefault="007A1F29" w:rsidP="007A1F29">
                      <w:pPr>
                        <w:rPr>
                          <w:rFonts w:cs="Aharoni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A1F29">
        <w:rPr>
          <w:rFonts w:ascii="Arial" w:hAnsi="Arial" w:cs="Arial"/>
          <w:sz w:val="22"/>
          <w:szCs w:val="20"/>
        </w:rPr>
        <w:t xml:space="preserve">e. </w:t>
      </w:r>
      <w:hyperlink r:id="rId11" w:history="1">
        <w:r w:rsidRPr="007A1F29">
          <w:rPr>
            <w:rStyle w:val="Hyperlink"/>
            <w:rFonts w:ascii="Arial" w:hAnsi="Arial" w:cs="Arial"/>
            <w:sz w:val="22"/>
            <w:szCs w:val="20"/>
          </w:rPr>
          <w:t>glenwood-p.admin@det.nsw.edu.au</w:t>
        </w:r>
      </w:hyperlink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:rsidR="007A1F29" w:rsidRPr="007F760D" w:rsidRDefault="007A1F29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sectPr w:rsidR="007A1F29" w:rsidRPr="007F760D" w:rsidSect="00F858E0">
      <w:headerReference w:type="even" r:id="rId12"/>
      <w:headerReference w:type="default" r:id="rId13"/>
      <w:headerReference w:type="first" r:id="rId14"/>
      <w:pgSz w:w="11900" w:h="16840"/>
      <w:pgMar w:top="993" w:right="1440" w:bottom="1440" w:left="144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E0" w:rsidRDefault="00F858E0" w:rsidP="001C3BFB">
      <w:r>
        <w:separator/>
      </w:r>
    </w:p>
  </w:endnote>
  <w:endnote w:type="continuationSeparator" w:id="0">
    <w:p w:rsidR="00F858E0" w:rsidRDefault="00F858E0" w:rsidP="001C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E0" w:rsidRDefault="00F858E0" w:rsidP="001C3BFB">
      <w:r>
        <w:separator/>
      </w:r>
    </w:p>
  </w:footnote>
  <w:footnote w:type="continuationSeparator" w:id="0">
    <w:p w:rsidR="00F858E0" w:rsidRDefault="00F858E0" w:rsidP="001C3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BFB" w:rsidRDefault="000B564A">
    <w:pPr>
      <w:pStyle w:val="Header"/>
    </w:pPr>
    <w:r>
      <w:rPr>
        <w:noProof/>
      </w:rPr>
      <w:pict w14:anchorId="63E836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57.6pt;height:695.8pt;z-index:-251657216;mso-position-horizontal:center;mso-position-horizontal-relative:margin;mso-position-vertical:center;mso-position-vertical-relative:margin" o:allowincell="f">
          <v:imagedata r:id="rId1" o:title="letterhead.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BFB" w:rsidRDefault="0043483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51C93427" wp14:editId="2EE296FC">
          <wp:simplePos x="0" y="0"/>
          <wp:positionH relativeFrom="column">
            <wp:posOffset>-1058786</wp:posOffset>
          </wp:positionH>
          <wp:positionV relativeFrom="paragraph">
            <wp:posOffset>1500001</wp:posOffset>
          </wp:positionV>
          <wp:extent cx="2007870" cy="88646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870" cy="886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64A">
      <w:rPr>
        <w:noProof/>
      </w:rPr>
      <w:pict w14:anchorId="15DAB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157.6pt;height:695.8pt;z-index:-251658240;mso-position-horizontal:center;mso-position-horizontal-relative:margin;mso-position-vertical:center;mso-position-vertical-relative:margin" o:allowincell="f">
          <v:imagedata r:id="rId2" o:title="letterhead.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BFB" w:rsidRDefault="000B564A">
    <w:pPr>
      <w:pStyle w:val="Header"/>
    </w:pPr>
    <w:r>
      <w:rPr>
        <w:noProof/>
      </w:rPr>
      <w:pict w14:anchorId="01BCF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57.6pt;height:695.8pt;z-index:-251656192;mso-position-horizontal:center;mso-position-horizontal-relative:margin;mso-position-vertical:center;mso-position-vertical-relative:margin" o:allowincell="f">
          <v:imagedata r:id="rId1" o:title="letterhead.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E0"/>
    <w:rsid w:val="000B564A"/>
    <w:rsid w:val="000C5067"/>
    <w:rsid w:val="001C3BFB"/>
    <w:rsid w:val="00205C3A"/>
    <w:rsid w:val="002C0F98"/>
    <w:rsid w:val="0043483E"/>
    <w:rsid w:val="004A031B"/>
    <w:rsid w:val="006D5DE3"/>
    <w:rsid w:val="007122DB"/>
    <w:rsid w:val="007A1F29"/>
    <w:rsid w:val="007C4ADA"/>
    <w:rsid w:val="007F760D"/>
    <w:rsid w:val="00857729"/>
    <w:rsid w:val="009014C5"/>
    <w:rsid w:val="00AC286A"/>
    <w:rsid w:val="00C71AF0"/>
    <w:rsid w:val="00DC0B15"/>
    <w:rsid w:val="00EB73D3"/>
    <w:rsid w:val="00EF0A6F"/>
    <w:rsid w:val="00F7444A"/>
    <w:rsid w:val="00F8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B8A2A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  <w:style w:type="character" w:styleId="Hyperlink">
    <w:name w:val="Hyperlink"/>
    <w:basedOn w:val="DefaultParagraphFont"/>
    <w:uiPriority w:val="99"/>
    <w:unhideWhenUsed/>
    <w:rsid w:val="007A1F2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  <w:style w:type="character" w:styleId="Hyperlink">
    <w:name w:val="Hyperlink"/>
    <w:basedOn w:val="DefaultParagraphFont"/>
    <w:uiPriority w:val="99"/>
    <w:unhideWhenUsed/>
    <w:rsid w:val="007A1F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4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lenwood-p.admin@det.nsw.edu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lenwood-p.admin@det.nsw.edu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Office\emblem\Glenwood%20Logo\Letterhead\Glenwood%20Public%20School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A18725-1DAC-414C-80C1-70FC75167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Glenwood Public School_letterhead</Template>
  <TotalTime>32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Parramore, Jacqueline</dc:creator>
  <cp:lastModifiedBy>Parramore, Jacqueline</cp:lastModifiedBy>
  <cp:revision>1</cp:revision>
  <cp:lastPrinted>2018-07-27T02:48:00Z</cp:lastPrinted>
  <dcterms:created xsi:type="dcterms:W3CDTF">2018-07-27T02:15:00Z</dcterms:created>
  <dcterms:modified xsi:type="dcterms:W3CDTF">2018-07-27T02:48:00Z</dcterms:modified>
</cp:coreProperties>
</file>